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9C1" w:rsidRPr="00384BED" w:rsidRDefault="001E19C1" w:rsidP="001E19C1">
      <w:pPr>
        <w:jc w:val="right"/>
        <w:rPr>
          <w:b/>
        </w:rPr>
      </w:pPr>
      <w:bookmarkStart w:id="0" w:name="_GoBack"/>
      <w:bookmarkEnd w:id="0"/>
      <w:r>
        <w:rPr>
          <w:b/>
        </w:rPr>
        <w:t>APPENDIX 4</w:t>
      </w:r>
    </w:p>
    <w:p w:rsidR="00EF0DE4" w:rsidRPr="009249F5" w:rsidRDefault="001E19C1" w:rsidP="009249F5">
      <w:pPr>
        <w:jc w:val="right"/>
        <w:rPr>
          <w:rFonts w:cstheme="minorHAnsi"/>
          <w:b/>
        </w:rPr>
      </w:pPr>
      <w:r w:rsidRPr="0020604F">
        <w:rPr>
          <w:rFonts w:cstheme="minorHAnsi"/>
          <w:b/>
        </w:rPr>
        <w:t xml:space="preserve">CULVERT </w:t>
      </w:r>
      <w:r w:rsidRPr="007F0F5D">
        <w:rPr>
          <w:b/>
        </w:rPr>
        <w:t>DETAIL</w:t>
      </w:r>
      <w:r w:rsidR="009249F5">
        <w:rPr>
          <w:b/>
        </w:rPr>
        <w:t>S</w:t>
      </w:r>
      <w:r w:rsidRPr="007F0F5D">
        <w:rPr>
          <w:b/>
        </w:rPr>
        <w:t xml:space="preserve"> </w:t>
      </w:r>
    </w:p>
    <w:p w:rsidR="001E19C1" w:rsidRDefault="009249F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6209472" cy="291465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4" t="13443" r="14428" b="32312"/>
                    <a:stretch/>
                  </pic:blipFill>
                  <pic:spPr bwMode="auto">
                    <a:xfrm>
                      <a:off x="0" y="0"/>
                      <a:ext cx="6208497" cy="291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9C1" w:rsidRDefault="001E19C1">
      <w:r>
        <w:rPr>
          <w:noProof/>
          <w:lang w:eastAsia="en-GB"/>
        </w:rPr>
        <w:drawing>
          <wp:inline distT="0" distB="0" distL="0" distR="0" wp14:anchorId="770915CC" wp14:editId="3296297F">
            <wp:extent cx="6248400" cy="4798653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527" t="19518" r="15248" b="2835"/>
                    <a:stretch/>
                  </pic:blipFill>
                  <pic:spPr bwMode="auto">
                    <a:xfrm>
                      <a:off x="0" y="0"/>
                      <a:ext cx="6246799" cy="4797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19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Bookman Old Style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9C1"/>
    <w:rsid w:val="00013CAB"/>
    <w:rsid w:val="001E19C1"/>
    <w:rsid w:val="004343F3"/>
    <w:rsid w:val="009249F5"/>
    <w:rsid w:val="00984F1E"/>
    <w:rsid w:val="00C54D32"/>
    <w:rsid w:val="00D74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BA8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9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9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42F015E8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City Council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Fiona.Bartholomew</dc:creator>
  <cp:lastModifiedBy>jthompson</cp:lastModifiedBy>
  <cp:revision>2</cp:revision>
  <dcterms:created xsi:type="dcterms:W3CDTF">2016-04-22T10:21:00Z</dcterms:created>
  <dcterms:modified xsi:type="dcterms:W3CDTF">2016-04-22T10:21:00Z</dcterms:modified>
</cp:coreProperties>
</file>